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9FFEC">
    <v:background id="_x0000_s1025" o:bwmode="white" fillcolor="#d9ffec" o:targetscreensize="800,600">
      <v:fill color2="fill lighten(100)" method="linear sigma" focus="100%" type="gradient"/>
    </v:background>
  </w:background>
  <w:body>
    <w:p w:rsidR="008C5A55" w:rsidRDefault="008C5A55" w:rsidP="007C4592">
      <w:pPr>
        <w:jc w:val="center"/>
        <w:rPr>
          <w:b/>
          <w:color w:val="FF0066"/>
          <w:sz w:val="32"/>
          <w:szCs w:val="32"/>
        </w:rPr>
      </w:pPr>
      <w:r w:rsidRPr="007C4592">
        <w:rPr>
          <w:b/>
          <w:color w:val="FF0066"/>
          <w:sz w:val="32"/>
          <w:szCs w:val="32"/>
        </w:rPr>
        <w:t xml:space="preserve">Логопедическая игра-сказка </w:t>
      </w:r>
    </w:p>
    <w:p w:rsidR="008C5A55" w:rsidRPr="007C4592" w:rsidRDefault="008C5A55" w:rsidP="007C4592">
      <w:pPr>
        <w:jc w:val="center"/>
        <w:rPr>
          <w:b/>
          <w:color w:val="FF0066"/>
          <w:sz w:val="32"/>
          <w:szCs w:val="32"/>
        </w:rPr>
      </w:pPr>
      <w:r w:rsidRPr="007C4592">
        <w:rPr>
          <w:b/>
          <w:color w:val="FF0066"/>
          <w:sz w:val="32"/>
          <w:szCs w:val="32"/>
        </w:rPr>
        <w:t>«День Рождения бабушки»</w:t>
      </w:r>
    </w:p>
    <w:p w:rsidR="008C5A55" w:rsidRPr="007C4592" w:rsidRDefault="008C5A55" w:rsidP="007C4592">
      <w:pPr>
        <w:spacing w:before="100" w:beforeAutospacing="1" w:after="100" w:afterAutospacing="1"/>
        <w:ind w:firstLine="540"/>
        <w:jc w:val="both"/>
        <w:rPr>
          <w:color w:val="333399"/>
          <w:sz w:val="28"/>
          <w:szCs w:val="28"/>
        </w:rPr>
      </w:pPr>
      <w:r w:rsidRPr="007C4592">
        <w:rPr>
          <w:color w:val="333399"/>
          <w:sz w:val="28"/>
          <w:szCs w:val="28"/>
        </w:rPr>
        <w:t>Автор:</w:t>
      </w:r>
      <w:r>
        <w:rPr>
          <w:color w:val="333399"/>
          <w:sz w:val="28"/>
          <w:szCs w:val="28"/>
        </w:rPr>
        <w:t xml:space="preserve"> </w:t>
      </w:r>
      <w:r w:rsidRPr="007C4592">
        <w:rPr>
          <w:color w:val="333399"/>
          <w:sz w:val="28"/>
          <w:szCs w:val="28"/>
        </w:rPr>
        <w:t>Подлузская Елена Владимировна, учитель-логопед и воспитатель муниципального автономного дошкольного образовательного учреждения детского сада комбинированного вида (МАДОУ ДС КВ) «Солнышко» Дятьковского района.</w:t>
      </w:r>
    </w:p>
    <w:p w:rsidR="008C5A55" w:rsidRPr="007C4592" w:rsidRDefault="008C5A55" w:rsidP="007C4592">
      <w:pPr>
        <w:spacing w:before="100" w:beforeAutospacing="1" w:after="100" w:afterAutospacing="1"/>
        <w:ind w:firstLine="540"/>
        <w:jc w:val="both"/>
        <w:rPr>
          <w:color w:val="333399"/>
          <w:sz w:val="28"/>
          <w:szCs w:val="28"/>
        </w:rPr>
      </w:pPr>
      <w:r w:rsidRPr="007C4592">
        <w:rPr>
          <w:color w:val="333399"/>
          <w:sz w:val="28"/>
          <w:szCs w:val="28"/>
        </w:rPr>
        <w:t xml:space="preserve">Учителю-логопеду очень важно обеспечить на занятиях положительный настрой и поддержать интерес к изучаемым ранее упражнениям. Здесь на помощь может прийти сказка. </w:t>
      </w:r>
    </w:p>
    <w:p w:rsidR="008C5A55" w:rsidRPr="007C4592" w:rsidRDefault="008C5A55" w:rsidP="007C4592">
      <w:pPr>
        <w:spacing w:before="100" w:beforeAutospacing="1" w:after="100" w:afterAutospacing="1"/>
        <w:ind w:firstLine="540"/>
        <w:jc w:val="both"/>
        <w:rPr>
          <w:color w:val="333399"/>
          <w:sz w:val="28"/>
          <w:szCs w:val="28"/>
        </w:rPr>
      </w:pPr>
      <w:r w:rsidRPr="007C4592">
        <w:rPr>
          <w:color w:val="333399"/>
          <w:sz w:val="28"/>
          <w:szCs w:val="28"/>
        </w:rPr>
        <w:t>Логопедическая игра-сказка для дошкольников «День Рождения бабушки» предназначена для обработки у детей с нарушениями речи комплексов упражнений, развивающих правильный артикуляционный уклад звуков и для пассивной артикуляционной гимнастики. Подобное закрепление материала во второй половине дня может служить дополнительным коррекционным материалом по развитию связной речи. Данная игра-сказка будет полезна не только учителям-логопедам, учителям-дефектологам, воспитателям дошкольных учреждений, но и родителям, которые заинтересованы в исправлении речевых нарушений у детей. Я надеюсь, что представленный материал поможет эффективно организовать коррекционно-развивающую работу и будет полезен в повседневном нелегком труде этих людей.</w:t>
      </w:r>
    </w:p>
    <w:p w:rsidR="008C5A55" w:rsidRPr="007C4592" w:rsidRDefault="008C5A55" w:rsidP="007C4592">
      <w:pPr>
        <w:jc w:val="center"/>
        <w:rPr>
          <w:b/>
          <w:color w:val="FF0066"/>
          <w:sz w:val="28"/>
          <w:szCs w:val="28"/>
        </w:rPr>
      </w:pPr>
      <w:r w:rsidRPr="007C4592">
        <w:rPr>
          <w:b/>
          <w:color w:val="FF0066"/>
          <w:sz w:val="28"/>
          <w:szCs w:val="28"/>
        </w:rPr>
        <w:t>Логопедическая игра-сказка «День Рождения бабушки»</w:t>
      </w:r>
    </w:p>
    <w:p w:rsidR="008C5A55" w:rsidRPr="007C4592" w:rsidRDefault="008C5A55" w:rsidP="007C4592">
      <w:pPr>
        <w:spacing w:before="100" w:beforeAutospacing="1" w:after="100" w:afterAutospacing="1"/>
        <w:jc w:val="both"/>
        <w:rPr>
          <w:color w:val="333399"/>
          <w:sz w:val="28"/>
          <w:szCs w:val="28"/>
        </w:rPr>
      </w:pPr>
      <w:r w:rsidRPr="007C4592">
        <w:rPr>
          <w:color w:val="333399"/>
          <w:sz w:val="28"/>
          <w:szCs w:val="28"/>
        </w:rPr>
        <w:t>Жил да был в волшебном лесу на цветочной полянке маленький шмелек по имени Ширшуля. Он был очень добрым и всем дарил свою удивительную улыбку.</w:t>
      </w:r>
    </w:p>
    <w:p w:rsidR="008C5A55" w:rsidRPr="007C4592" w:rsidRDefault="008C5A55" w:rsidP="007C4592">
      <w:pPr>
        <w:spacing w:before="100" w:beforeAutospacing="1" w:after="100" w:afterAutospacing="1"/>
        <w:jc w:val="both"/>
        <w:rPr>
          <w:color w:val="FF0066"/>
          <w:sz w:val="28"/>
          <w:szCs w:val="28"/>
        </w:rPr>
      </w:pPr>
      <w:r w:rsidRPr="007C4592">
        <w:rPr>
          <w:color w:val="FF0066"/>
          <w:sz w:val="28"/>
          <w:szCs w:val="28"/>
        </w:rPr>
        <w:t>«Улыбочка»</w:t>
      </w:r>
    </w:p>
    <w:p w:rsidR="008C5A55" w:rsidRPr="007C4592" w:rsidRDefault="008C5A55" w:rsidP="007C4592">
      <w:pPr>
        <w:spacing w:before="100" w:beforeAutospacing="1" w:after="100" w:afterAutospacing="1"/>
        <w:jc w:val="both"/>
        <w:rPr>
          <w:color w:val="333399"/>
          <w:sz w:val="28"/>
          <w:szCs w:val="28"/>
        </w:rPr>
      </w:pPr>
      <w:r w:rsidRPr="007C4592">
        <w:rPr>
          <w:b/>
          <w:color w:val="333399"/>
          <w:sz w:val="28"/>
          <w:szCs w:val="28"/>
        </w:rPr>
        <w:t xml:space="preserve">Инструкция к выполнению упражнения: </w:t>
      </w:r>
      <w:r w:rsidRPr="007C4592">
        <w:rPr>
          <w:color w:val="333399"/>
          <w:sz w:val="28"/>
          <w:szCs w:val="28"/>
        </w:rPr>
        <w:t>улыбнуться. Повторить несколько раз.</w:t>
      </w:r>
    </w:p>
    <w:p w:rsidR="008C5A55" w:rsidRPr="007C4592" w:rsidRDefault="008C5A55" w:rsidP="007C4592">
      <w:pPr>
        <w:spacing w:before="100" w:beforeAutospacing="1" w:after="100" w:afterAutospacing="1"/>
        <w:jc w:val="both"/>
        <w:rPr>
          <w:color w:val="333399"/>
          <w:sz w:val="28"/>
          <w:szCs w:val="28"/>
        </w:rPr>
      </w:pPr>
      <w:r w:rsidRPr="007C4592">
        <w:rPr>
          <w:color w:val="333399"/>
          <w:sz w:val="28"/>
          <w:szCs w:val="28"/>
        </w:rPr>
        <w:t xml:space="preserve">Однажды ранним солнечным утром в День Рождения своей бабушки Шмеляши, Ширшуля решил преподнести ей подарок. Он высунул свое жало хоботком, чтобы удобно было собирать пыльцу. </w:t>
      </w:r>
    </w:p>
    <w:p w:rsidR="008C5A55" w:rsidRPr="007C4592" w:rsidRDefault="008C5A55" w:rsidP="007C4592">
      <w:pPr>
        <w:spacing w:before="100" w:beforeAutospacing="1" w:after="100" w:afterAutospacing="1"/>
        <w:jc w:val="both"/>
        <w:rPr>
          <w:color w:val="FF0066"/>
          <w:sz w:val="28"/>
          <w:szCs w:val="28"/>
        </w:rPr>
      </w:pPr>
      <w:r w:rsidRPr="007C4592">
        <w:rPr>
          <w:color w:val="FF0066"/>
          <w:sz w:val="28"/>
          <w:szCs w:val="28"/>
        </w:rPr>
        <w:t>«Хоботок»</w:t>
      </w:r>
    </w:p>
    <w:p w:rsidR="008C5A55" w:rsidRPr="007C4592" w:rsidRDefault="008C5A55" w:rsidP="007C4592">
      <w:pPr>
        <w:spacing w:before="100" w:beforeAutospacing="1" w:after="100" w:afterAutospacing="1"/>
        <w:jc w:val="both"/>
        <w:rPr>
          <w:color w:val="333399"/>
          <w:sz w:val="28"/>
          <w:szCs w:val="28"/>
        </w:rPr>
      </w:pPr>
      <w:r w:rsidRPr="007C4592">
        <w:rPr>
          <w:b/>
          <w:color w:val="333399"/>
          <w:sz w:val="28"/>
          <w:szCs w:val="28"/>
        </w:rPr>
        <w:t xml:space="preserve">Инструкция к выполнению упражнения: </w:t>
      </w:r>
      <w:r w:rsidRPr="007C4592">
        <w:rPr>
          <w:color w:val="333399"/>
          <w:sz w:val="28"/>
          <w:szCs w:val="28"/>
        </w:rPr>
        <w:t>вытянуть губы вперед (удерживать их в таком положении несколько секунд).</w:t>
      </w:r>
    </w:p>
    <w:p w:rsidR="008C5A55" w:rsidRPr="007C4592" w:rsidRDefault="008C5A55" w:rsidP="007C4592">
      <w:pPr>
        <w:spacing w:before="100" w:beforeAutospacing="1" w:after="100" w:afterAutospacing="1"/>
        <w:jc w:val="both"/>
        <w:rPr>
          <w:color w:val="333399"/>
          <w:sz w:val="28"/>
          <w:szCs w:val="28"/>
        </w:rPr>
      </w:pPr>
      <w:r w:rsidRPr="007C4592">
        <w:rPr>
          <w:color w:val="333399"/>
          <w:sz w:val="28"/>
          <w:szCs w:val="28"/>
        </w:rPr>
        <w:t>Чтобы крылышки хорошо летали – сделал зарядку и почистил зубки.</w:t>
      </w:r>
    </w:p>
    <w:p w:rsidR="008C5A55" w:rsidRPr="007C4592" w:rsidRDefault="008C5A55" w:rsidP="007C4592">
      <w:pPr>
        <w:spacing w:before="100" w:beforeAutospacing="1" w:after="100" w:afterAutospacing="1"/>
        <w:jc w:val="both"/>
        <w:rPr>
          <w:color w:val="FF0066"/>
          <w:sz w:val="28"/>
          <w:szCs w:val="28"/>
        </w:rPr>
      </w:pPr>
      <w:r w:rsidRPr="007C4592">
        <w:rPr>
          <w:color w:val="FF0066"/>
          <w:sz w:val="28"/>
          <w:szCs w:val="28"/>
        </w:rPr>
        <w:t>«Лопаточка» и «Иголочка»</w:t>
      </w:r>
    </w:p>
    <w:p w:rsidR="008C5A55" w:rsidRPr="007C4592" w:rsidRDefault="008C5A55" w:rsidP="007C4592">
      <w:pPr>
        <w:spacing w:before="100" w:beforeAutospacing="1" w:after="100" w:afterAutospacing="1"/>
        <w:jc w:val="both"/>
        <w:rPr>
          <w:color w:val="333399"/>
          <w:sz w:val="28"/>
          <w:szCs w:val="28"/>
        </w:rPr>
      </w:pPr>
      <w:r w:rsidRPr="007C4592">
        <w:rPr>
          <w:b/>
          <w:color w:val="333399"/>
          <w:sz w:val="28"/>
          <w:szCs w:val="28"/>
        </w:rPr>
        <w:t xml:space="preserve">Инструкция к выполнению упражнения «Лопаточка»: </w:t>
      </w:r>
      <w:r w:rsidRPr="007C4592">
        <w:rPr>
          <w:color w:val="333399"/>
          <w:sz w:val="28"/>
          <w:szCs w:val="28"/>
        </w:rPr>
        <w:t>улыбнуться и открыть рот. Язык положить на нижнюю губу (удерживать его в таком положении несколько секунд).</w:t>
      </w:r>
    </w:p>
    <w:p w:rsidR="008C5A55" w:rsidRPr="007C4592" w:rsidRDefault="008C5A55" w:rsidP="007C4592">
      <w:pPr>
        <w:spacing w:before="100" w:beforeAutospacing="1" w:after="100" w:afterAutospacing="1"/>
        <w:jc w:val="both"/>
        <w:rPr>
          <w:color w:val="333399"/>
          <w:sz w:val="28"/>
          <w:szCs w:val="28"/>
        </w:rPr>
      </w:pPr>
      <w:r w:rsidRPr="007C4592">
        <w:rPr>
          <w:b/>
          <w:color w:val="333399"/>
          <w:sz w:val="28"/>
          <w:szCs w:val="28"/>
        </w:rPr>
        <w:t xml:space="preserve">Инструкция к выполнению упражнения «Иголочка»: </w:t>
      </w:r>
      <w:r w:rsidRPr="007C4592">
        <w:rPr>
          <w:color w:val="333399"/>
          <w:sz w:val="28"/>
          <w:szCs w:val="28"/>
        </w:rPr>
        <w:t>рот открыть и высунуть узкий язык вперед (удерживать его в таком положении несколько секунд).</w:t>
      </w:r>
    </w:p>
    <w:p w:rsidR="008C5A55" w:rsidRPr="007C4592" w:rsidRDefault="008C5A55" w:rsidP="007C4592">
      <w:pPr>
        <w:spacing w:before="100" w:beforeAutospacing="1" w:after="100" w:afterAutospacing="1"/>
        <w:jc w:val="both"/>
        <w:rPr>
          <w:color w:val="FF0066"/>
          <w:sz w:val="28"/>
          <w:szCs w:val="28"/>
        </w:rPr>
      </w:pPr>
      <w:r w:rsidRPr="007C4592">
        <w:rPr>
          <w:color w:val="FF0066"/>
          <w:sz w:val="28"/>
          <w:szCs w:val="28"/>
        </w:rPr>
        <w:t>«Почистим зубки»</w:t>
      </w:r>
    </w:p>
    <w:p w:rsidR="008C5A55" w:rsidRPr="007C4592" w:rsidRDefault="008C5A55" w:rsidP="007C4592">
      <w:pPr>
        <w:spacing w:before="100" w:beforeAutospacing="1" w:after="100" w:afterAutospacing="1"/>
        <w:jc w:val="both"/>
        <w:rPr>
          <w:color w:val="333399"/>
          <w:sz w:val="28"/>
          <w:szCs w:val="28"/>
        </w:rPr>
      </w:pPr>
      <w:r w:rsidRPr="007C4592">
        <w:rPr>
          <w:b/>
          <w:color w:val="333399"/>
          <w:sz w:val="28"/>
          <w:szCs w:val="28"/>
        </w:rPr>
        <w:t xml:space="preserve">Инструкция к выполнению упражнения: </w:t>
      </w:r>
      <w:r w:rsidRPr="007C4592">
        <w:rPr>
          <w:color w:val="333399"/>
          <w:sz w:val="28"/>
          <w:szCs w:val="28"/>
        </w:rPr>
        <w:t>улыбнуться и открыть рот. Языком по кругу провести по верхним и нижним зубам. Повторить несколько раз.</w:t>
      </w:r>
    </w:p>
    <w:p w:rsidR="008C5A55" w:rsidRPr="007C4592" w:rsidRDefault="008C5A55" w:rsidP="007C4592">
      <w:pPr>
        <w:spacing w:before="100" w:beforeAutospacing="1" w:after="100" w:afterAutospacing="1"/>
        <w:jc w:val="both"/>
        <w:rPr>
          <w:color w:val="333399"/>
          <w:sz w:val="28"/>
          <w:szCs w:val="28"/>
        </w:rPr>
      </w:pPr>
      <w:r w:rsidRPr="007C4592">
        <w:rPr>
          <w:color w:val="333399"/>
          <w:sz w:val="28"/>
          <w:szCs w:val="28"/>
        </w:rPr>
        <w:t>«Ну, вот я и готов», - подумал Ширшуля. Он взял самую большую плетеную корзинку и полетел собирать одуванчики, напевая свою любимую песенку:</w:t>
      </w:r>
    </w:p>
    <w:p w:rsidR="008C5A55" w:rsidRPr="007C4592" w:rsidRDefault="008C5A55" w:rsidP="007C4592">
      <w:pPr>
        <w:jc w:val="both"/>
        <w:rPr>
          <w:color w:val="333399"/>
          <w:sz w:val="28"/>
          <w:szCs w:val="28"/>
        </w:rPr>
      </w:pPr>
      <w:r w:rsidRPr="007C4592">
        <w:rPr>
          <w:color w:val="333399"/>
          <w:sz w:val="28"/>
          <w:szCs w:val="28"/>
        </w:rPr>
        <w:t>Жу –жу-жу ,жу-жу-жу</w:t>
      </w:r>
    </w:p>
    <w:p w:rsidR="008C5A55" w:rsidRPr="007C4592" w:rsidRDefault="008C5A55" w:rsidP="007C4592">
      <w:pPr>
        <w:jc w:val="both"/>
        <w:rPr>
          <w:color w:val="333399"/>
          <w:sz w:val="28"/>
          <w:szCs w:val="28"/>
        </w:rPr>
      </w:pPr>
      <w:r w:rsidRPr="007C4592">
        <w:rPr>
          <w:color w:val="333399"/>
          <w:sz w:val="28"/>
          <w:szCs w:val="28"/>
        </w:rPr>
        <w:t>Я лечу и жужжу…</w:t>
      </w:r>
    </w:p>
    <w:p w:rsidR="008C5A55" w:rsidRPr="007C4592" w:rsidRDefault="008C5A55" w:rsidP="007C4592">
      <w:pPr>
        <w:spacing w:before="100" w:beforeAutospacing="1" w:after="100" w:afterAutospacing="1"/>
        <w:jc w:val="both"/>
        <w:rPr>
          <w:color w:val="333399"/>
          <w:sz w:val="28"/>
          <w:szCs w:val="28"/>
        </w:rPr>
      </w:pPr>
      <w:r w:rsidRPr="007C4592">
        <w:rPr>
          <w:color w:val="333399"/>
          <w:sz w:val="28"/>
          <w:szCs w:val="28"/>
        </w:rPr>
        <w:t xml:space="preserve">Погода стояла прекрасная, и желтые головки одуванчиков грелись на солнышке. Но вдруг подул легкий ветерок, и одуванчики начали наклоняться от дуновения вверх и вниз. </w:t>
      </w:r>
    </w:p>
    <w:p w:rsidR="008C5A55" w:rsidRPr="007C4592" w:rsidRDefault="008C5A55" w:rsidP="007C4592">
      <w:pPr>
        <w:spacing w:before="100" w:beforeAutospacing="1" w:after="100" w:afterAutospacing="1"/>
        <w:jc w:val="both"/>
        <w:rPr>
          <w:color w:val="FF0066"/>
          <w:sz w:val="28"/>
          <w:szCs w:val="28"/>
        </w:rPr>
      </w:pPr>
      <w:r w:rsidRPr="007C4592">
        <w:rPr>
          <w:color w:val="FF0066"/>
          <w:sz w:val="28"/>
          <w:szCs w:val="28"/>
        </w:rPr>
        <w:t>«Качели»</w:t>
      </w:r>
    </w:p>
    <w:p w:rsidR="008C5A55" w:rsidRPr="007C4592" w:rsidRDefault="008C5A55" w:rsidP="007C4592">
      <w:pPr>
        <w:spacing w:before="100" w:beforeAutospacing="1" w:after="100" w:afterAutospacing="1"/>
        <w:jc w:val="both"/>
        <w:rPr>
          <w:color w:val="333399"/>
          <w:sz w:val="28"/>
          <w:szCs w:val="28"/>
        </w:rPr>
      </w:pPr>
      <w:r w:rsidRPr="007C4592">
        <w:rPr>
          <w:b/>
          <w:color w:val="333399"/>
          <w:sz w:val="28"/>
          <w:szCs w:val="28"/>
        </w:rPr>
        <w:t xml:space="preserve">Инструкция к выполнению упражнения: </w:t>
      </w:r>
      <w:r w:rsidRPr="007C4592">
        <w:rPr>
          <w:color w:val="333399"/>
          <w:sz w:val="28"/>
          <w:szCs w:val="28"/>
        </w:rPr>
        <w:t>улыбнуться, рот открыть. Язык поднять вверх, а потом опустить вниз.</w:t>
      </w:r>
      <w:r>
        <w:rPr>
          <w:color w:val="333399"/>
          <w:sz w:val="28"/>
          <w:szCs w:val="28"/>
        </w:rPr>
        <w:t xml:space="preserve"> </w:t>
      </w:r>
      <w:r w:rsidRPr="007C4592">
        <w:rPr>
          <w:color w:val="333399"/>
          <w:sz w:val="28"/>
          <w:szCs w:val="28"/>
        </w:rPr>
        <w:t>Повторить несколько раз.</w:t>
      </w:r>
    </w:p>
    <w:p w:rsidR="008C5A55" w:rsidRPr="007C4592" w:rsidRDefault="008C5A55" w:rsidP="007C4592">
      <w:pPr>
        <w:spacing w:before="100" w:beforeAutospacing="1" w:after="100" w:afterAutospacing="1"/>
        <w:jc w:val="both"/>
        <w:rPr>
          <w:color w:val="333399"/>
          <w:sz w:val="28"/>
          <w:szCs w:val="28"/>
        </w:rPr>
      </w:pPr>
      <w:r w:rsidRPr="007C4592">
        <w:rPr>
          <w:color w:val="333399"/>
          <w:sz w:val="28"/>
          <w:szCs w:val="28"/>
        </w:rPr>
        <w:t>Ширшуля так увлекся этим занятием, что не заметил, как набрал полную корзину одуванчиков. Он посмотрел на лесные часики.</w:t>
      </w:r>
    </w:p>
    <w:p w:rsidR="008C5A55" w:rsidRPr="007C4592" w:rsidRDefault="008C5A55" w:rsidP="007C4592">
      <w:pPr>
        <w:spacing w:before="100" w:beforeAutospacing="1" w:after="100" w:afterAutospacing="1"/>
        <w:jc w:val="both"/>
        <w:rPr>
          <w:color w:val="FF0066"/>
          <w:sz w:val="28"/>
          <w:szCs w:val="28"/>
        </w:rPr>
      </w:pPr>
      <w:r w:rsidRPr="007C4592">
        <w:rPr>
          <w:color w:val="FF0066"/>
          <w:sz w:val="28"/>
          <w:szCs w:val="28"/>
        </w:rPr>
        <w:t>«Часики»</w:t>
      </w:r>
    </w:p>
    <w:p w:rsidR="008C5A55" w:rsidRPr="007C4592" w:rsidRDefault="008C5A55" w:rsidP="007C4592">
      <w:pPr>
        <w:spacing w:before="100" w:beforeAutospacing="1" w:after="100" w:afterAutospacing="1"/>
        <w:jc w:val="both"/>
        <w:rPr>
          <w:color w:val="333399"/>
          <w:sz w:val="28"/>
          <w:szCs w:val="28"/>
        </w:rPr>
      </w:pPr>
      <w:r w:rsidRPr="007C4592">
        <w:rPr>
          <w:b/>
          <w:color w:val="333399"/>
          <w:sz w:val="28"/>
          <w:szCs w:val="28"/>
        </w:rPr>
        <w:t xml:space="preserve">Инструкция к выполнению упражнения: </w:t>
      </w:r>
      <w:r w:rsidRPr="007C4592">
        <w:rPr>
          <w:color w:val="333399"/>
          <w:sz w:val="28"/>
          <w:szCs w:val="28"/>
        </w:rPr>
        <w:t>рот открыть и улыбнуться. Язык тянуть в правую и левую сторону. Повторить несколько раз.</w:t>
      </w:r>
    </w:p>
    <w:p w:rsidR="008C5A55" w:rsidRPr="007C4592" w:rsidRDefault="008C5A55" w:rsidP="007C4592">
      <w:pPr>
        <w:spacing w:before="100" w:beforeAutospacing="1" w:after="100" w:afterAutospacing="1"/>
        <w:jc w:val="both"/>
        <w:rPr>
          <w:color w:val="333399"/>
          <w:sz w:val="28"/>
          <w:szCs w:val="28"/>
        </w:rPr>
      </w:pPr>
      <w:r w:rsidRPr="007C4592">
        <w:rPr>
          <w:color w:val="333399"/>
          <w:sz w:val="28"/>
          <w:szCs w:val="28"/>
        </w:rPr>
        <w:t xml:space="preserve">Было уже поздно. На полянку надвигались сумерки. Он так сильно трудился, что замарал крылышки в пыльцу от цветов и не мог лететь. Но шмелек не растерялся и стал прыгать с цветка на цветок, и пыльца осыпалась с крыльев. </w:t>
      </w:r>
    </w:p>
    <w:p w:rsidR="008C5A55" w:rsidRPr="007C4592" w:rsidRDefault="008C5A55" w:rsidP="007C4592">
      <w:pPr>
        <w:spacing w:before="100" w:beforeAutospacing="1" w:after="100" w:afterAutospacing="1"/>
        <w:jc w:val="both"/>
        <w:rPr>
          <w:color w:val="FF0066"/>
          <w:sz w:val="28"/>
          <w:szCs w:val="28"/>
        </w:rPr>
      </w:pPr>
      <w:r w:rsidRPr="007C4592">
        <w:rPr>
          <w:color w:val="FF0066"/>
          <w:sz w:val="28"/>
          <w:szCs w:val="28"/>
        </w:rPr>
        <w:t>«Лошадка»</w:t>
      </w:r>
    </w:p>
    <w:p w:rsidR="008C5A55" w:rsidRPr="007C4592" w:rsidRDefault="008C5A55" w:rsidP="007C4592">
      <w:pPr>
        <w:spacing w:before="100" w:beforeAutospacing="1" w:after="100" w:afterAutospacing="1"/>
        <w:jc w:val="both"/>
        <w:rPr>
          <w:color w:val="333399"/>
          <w:sz w:val="28"/>
          <w:szCs w:val="28"/>
        </w:rPr>
      </w:pPr>
      <w:r w:rsidRPr="007C4592">
        <w:rPr>
          <w:b/>
          <w:color w:val="333399"/>
          <w:sz w:val="28"/>
          <w:szCs w:val="28"/>
        </w:rPr>
        <w:t xml:space="preserve">Инструкция к выполнению упражнения: </w:t>
      </w:r>
      <w:r w:rsidRPr="007C4592">
        <w:rPr>
          <w:color w:val="333399"/>
          <w:sz w:val="28"/>
          <w:szCs w:val="28"/>
        </w:rPr>
        <w:t>пощелкать языком. Повторить несколько раз.</w:t>
      </w:r>
    </w:p>
    <w:p w:rsidR="008C5A55" w:rsidRPr="007C4592" w:rsidRDefault="008C5A55" w:rsidP="007C4592">
      <w:pPr>
        <w:spacing w:before="100" w:beforeAutospacing="1" w:after="100" w:afterAutospacing="1"/>
        <w:jc w:val="both"/>
        <w:rPr>
          <w:color w:val="333399"/>
          <w:sz w:val="28"/>
          <w:szCs w:val="28"/>
        </w:rPr>
      </w:pPr>
      <w:r w:rsidRPr="007C4592">
        <w:rPr>
          <w:color w:val="333399"/>
          <w:sz w:val="28"/>
          <w:szCs w:val="28"/>
        </w:rPr>
        <w:t xml:space="preserve">Ширшуля с радостью полетел домой к бабушке. Шмеляша очень обрадовалась и сказала, что это очень полезный подарок и что она сварит душистое варенье. Она накрыла кружевной скатертью стол, поставила старинный самовар, достала желтые чашечки и любимое вкусное варенье Ширшули из одуванчиков. </w:t>
      </w:r>
    </w:p>
    <w:p w:rsidR="008C5A55" w:rsidRPr="007C4592" w:rsidRDefault="008C5A55" w:rsidP="007C4592">
      <w:pPr>
        <w:spacing w:before="100" w:beforeAutospacing="1" w:after="100" w:afterAutospacing="1"/>
        <w:jc w:val="both"/>
        <w:rPr>
          <w:color w:val="FF0066"/>
          <w:sz w:val="28"/>
          <w:szCs w:val="28"/>
        </w:rPr>
      </w:pPr>
      <w:r w:rsidRPr="007C4592">
        <w:rPr>
          <w:color w:val="FF0066"/>
          <w:sz w:val="28"/>
          <w:szCs w:val="28"/>
        </w:rPr>
        <w:t>«Чашечка» и «Вкусное варенье»</w:t>
      </w:r>
    </w:p>
    <w:p w:rsidR="008C5A55" w:rsidRPr="007C4592" w:rsidRDefault="008C5A55" w:rsidP="007C4592">
      <w:pPr>
        <w:spacing w:before="100" w:beforeAutospacing="1" w:after="100" w:afterAutospacing="1"/>
        <w:jc w:val="both"/>
        <w:rPr>
          <w:color w:val="333399"/>
          <w:sz w:val="28"/>
          <w:szCs w:val="28"/>
        </w:rPr>
      </w:pPr>
      <w:r w:rsidRPr="007C4592">
        <w:rPr>
          <w:b/>
          <w:color w:val="333399"/>
          <w:sz w:val="28"/>
          <w:szCs w:val="28"/>
        </w:rPr>
        <w:t xml:space="preserve">Инструкция к выполнению упражнения «Чашечка»: </w:t>
      </w:r>
      <w:r w:rsidRPr="007C4592">
        <w:rPr>
          <w:color w:val="333399"/>
          <w:sz w:val="28"/>
          <w:szCs w:val="28"/>
        </w:rPr>
        <w:t>улыбнуться, рот открыть. Язык поднять вверх в форме чашечки (удерживать его в таком положении несколько секунд).</w:t>
      </w:r>
      <w:r>
        <w:rPr>
          <w:color w:val="333399"/>
          <w:sz w:val="28"/>
          <w:szCs w:val="28"/>
        </w:rPr>
        <w:t xml:space="preserve"> </w:t>
      </w:r>
      <w:r w:rsidRPr="007C4592">
        <w:rPr>
          <w:color w:val="333399"/>
          <w:sz w:val="28"/>
          <w:szCs w:val="28"/>
        </w:rPr>
        <w:t>Повторить несколько раз.</w:t>
      </w:r>
    </w:p>
    <w:p w:rsidR="008C5A55" w:rsidRPr="007C4592" w:rsidRDefault="008C5A55" w:rsidP="007C4592">
      <w:pPr>
        <w:spacing w:before="100" w:beforeAutospacing="1" w:after="100" w:afterAutospacing="1"/>
        <w:jc w:val="both"/>
        <w:rPr>
          <w:color w:val="333399"/>
          <w:sz w:val="28"/>
          <w:szCs w:val="28"/>
        </w:rPr>
      </w:pPr>
      <w:r w:rsidRPr="007C4592">
        <w:rPr>
          <w:b/>
          <w:color w:val="333399"/>
          <w:sz w:val="28"/>
          <w:szCs w:val="28"/>
        </w:rPr>
        <w:t xml:space="preserve">Инструкция к выполнению упражнения «Вкусное варенье»: </w:t>
      </w:r>
      <w:r w:rsidRPr="007C4592">
        <w:rPr>
          <w:color w:val="333399"/>
          <w:sz w:val="28"/>
          <w:szCs w:val="28"/>
        </w:rPr>
        <w:t>улыбнуться, рот открыть. Языком облизать верхнюю и нижнюю губу.</w:t>
      </w:r>
      <w:r>
        <w:rPr>
          <w:color w:val="333399"/>
          <w:sz w:val="28"/>
          <w:szCs w:val="28"/>
        </w:rPr>
        <w:t xml:space="preserve"> </w:t>
      </w:r>
      <w:r w:rsidRPr="007C4592">
        <w:rPr>
          <w:color w:val="333399"/>
          <w:sz w:val="28"/>
          <w:szCs w:val="28"/>
        </w:rPr>
        <w:t>Повторить несколько раз.</w:t>
      </w:r>
    </w:p>
    <w:p w:rsidR="008C5A55" w:rsidRPr="007C4592" w:rsidRDefault="008C5A55" w:rsidP="007C4592">
      <w:pPr>
        <w:spacing w:before="100" w:beforeAutospacing="1" w:after="100" w:afterAutospacing="1"/>
        <w:jc w:val="both"/>
        <w:rPr>
          <w:color w:val="333399"/>
          <w:sz w:val="28"/>
          <w:szCs w:val="28"/>
        </w:rPr>
      </w:pPr>
      <w:r w:rsidRPr="007C4592">
        <w:rPr>
          <w:color w:val="333399"/>
          <w:sz w:val="28"/>
          <w:szCs w:val="28"/>
        </w:rPr>
        <w:t xml:space="preserve">Так они и отпраздновали бабушкины именины, а наш маленький шмелек от усталости свернулся катушечкой и крепко уснул на коленях своей любимой бабушки. </w:t>
      </w:r>
    </w:p>
    <w:p w:rsidR="008C5A55" w:rsidRPr="007C4592" w:rsidRDefault="008C5A55" w:rsidP="007C4592">
      <w:pPr>
        <w:spacing w:before="100" w:beforeAutospacing="1" w:after="100" w:afterAutospacing="1"/>
        <w:jc w:val="both"/>
        <w:rPr>
          <w:color w:val="FF0066"/>
          <w:sz w:val="28"/>
          <w:szCs w:val="28"/>
        </w:rPr>
      </w:pPr>
      <w:r w:rsidRPr="007C4592">
        <w:rPr>
          <w:color w:val="FF0066"/>
          <w:sz w:val="28"/>
          <w:szCs w:val="28"/>
        </w:rPr>
        <w:t xml:space="preserve">«Катушка» </w:t>
      </w:r>
    </w:p>
    <w:p w:rsidR="008C5A55" w:rsidRPr="007C4592" w:rsidRDefault="008C5A55" w:rsidP="007C4592">
      <w:pPr>
        <w:spacing w:before="100" w:beforeAutospacing="1" w:after="100" w:afterAutospacing="1"/>
        <w:jc w:val="both"/>
        <w:rPr>
          <w:color w:val="333399"/>
          <w:sz w:val="28"/>
          <w:szCs w:val="28"/>
        </w:rPr>
      </w:pPr>
      <w:r w:rsidRPr="007C4592">
        <w:rPr>
          <w:b/>
          <w:color w:val="333399"/>
          <w:sz w:val="28"/>
          <w:szCs w:val="28"/>
        </w:rPr>
        <w:t xml:space="preserve">Инструкция к выполнению упражнения: </w:t>
      </w:r>
      <w:r w:rsidRPr="007C4592">
        <w:rPr>
          <w:color w:val="333399"/>
          <w:sz w:val="28"/>
          <w:szCs w:val="28"/>
        </w:rPr>
        <w:t xml:space="preserve">улыбнуться, рот открыть. Язык выкатить вперед и обратно убрать. </w:t>
      </w:r>
      <w:r>
        <w:rPr>
          <w:color w:val="333399"/>
          <w:sz w:val="28"/>
          <w:szCs w:val="28"/>
        </w:rPr>
        <w:t xml:space="preserve"> </w:t>
      </w:r>
      <w:r w:rsidRPr="007C4592">
        <w:rPr>
          <w:color w:val="333399"/>
          <w:sz w:val="28"/>
          <w:szCs w:val="28"/>
        </w:rPr>
        <w:t>Повторить несколько раз.</w:t>
      </w:r>
    </w:p>
    <w:p w:rsidR="008C5A55" w:rsidRPr="007C4592" w:rsidRDefault="008C5A55" w:rsidP="007C4592">
      <w:pPr>
        <w:jc w:val="both"/>
        <w:rPr>
          <w:color w:val="333399"/>
          <w:sz w:val="28"/>
          <w:szCs w:val="28"/>
        </w:rPr>
      </w:pPr>
      <w:r w:rsidRPr="007C4592">
        <w:rPr>
          <w:color w:val="333399"/>
          <w:sz w:val="28"/>
          <w:szCs w:val="28"/>
        </w:rPr>
        <w:br w:type="page"/>
      </w:r>
    </w:p>
    <w:p w:rsidR="008C5A55" w:rsidRDefault="008C5A55" w:rsidP="007C4592">
      <w:pPr>
        <w:jc w:val="both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21.75pt;margin-top:-19.85pt;width:566.7pt;height:801pt;z-index:251658240;visibility:visible">
            <v:imagedata r:id="rId4" o:title=""/>
          </v:shape>
        </w:pict>
      </w:r>
    </w:p>
    <w:p w:rsidR="008C5A55" w:rsidRDefault="008C5A55" w:rsidP="007C4592">
      <w:pPr>
        <w:jc w:val="center"/>
        <w:rPr>
          <w:sz w:val="28"/>
          <w:szCs w:val="28"/>
        </w:rPr>
      </w:pPr>
    </w:p>
    <w:p w:rsidR="008C5A55" w:rsidRDefault="008C5A55" w:rsidP="007C4592">
      <w:pPr>
        <w:jc w:val="both"/>
        <w:rPr>
          <w:sz w:val="28"/>
          <w:szCs w:val="28"/>
        </w:rPr>
      </w:pPr>
    </w:p>
    <w:p w:rsidR="008C5A55" w:rsidRDefault="008C5A55" w:rsidP="007C4592">
      <w:pPr>
        <w:tabs>
          <w:tab w:val="left" w:pos="2832"/>
        </w:tabs>
        <w:jc w:val="both"/>
        <w:rPr>
          <w:sz w:val="28"/>
          <w:szCs w:val="28"/>
        </w:rPr>
      </w:pPr>
    </w:p>
    <w:p w:rsidR="008C5A55" w:rsidRDefault="008C5A55" w:rsidP="007C4592">
      <w:pPr>
        <w:jc w:val="both"/>
        <w:rPr>
          <w:sz w:val="28"/>
          <w:szCs w:val="28"/>
        </w:rPr>
      </w:pPr>
    </w:p>
    <w:p w:rsidR="008C5A55" w:rsidRDefault="008C5A55" w:rsidP="007C45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C5A55" w:rsidRDefault="008C5A55" w:rsidP="007C4592">
      <w:pPr>
        <w:jc w:val="both"/>
      </w:pPr>
      <w:r>
        <w:rPr>
          <w:noProof/>
        </w:rPr>
        <w:pict>
          <v:shape id="Рисунок 2" o:spid="_x0000_i1025" type="#_x0000_t75" alt="http://mistergid.ru/image/upload/2011-08-05/330026694634_1267603306_rorr1.jpg" style="width:465pt;height:582pt;visibility:visible">
            <v:imagedata r:id="rId5" o:title=""/>
          </v:shape>
        </w:pict>
      </w:r>
    </w:p>
    <w:p w:rsidR="008C5A55" w:rsidRDefault="008C5A55" w:rsidP="007C4592">
      <w:pPr>
        <w:jc w:val="both"/>
      </w:pPr>
    </w:p>
    <w:p w:rsidR="008C5A55" w:rsidRDefault="008C5A55" w:rsidP="007C4592">
      <w:pPr>
        <w:jc w:val="both"/>
      </w:pPr>
      <w:r>
        <w:br w:type="page"/>
      </w:r>
      <w:r>
        <w:rPr>
          <w:noProof/>
        </w:rPr>
        <w:pict>
          <v:shape id="Рисунок 3" o:spid="_x0000_s1027" type="#_x0000_t75" alt="'&amp;Rcy;&amp;ocy;&amp;dcy;&amp;icy;&amp;tcy;&amp;iecy;&amp;lcy;&amp;yacy;&amp;mcy;" style="position:absolute;left:0;text-align:left;margin-left:9pt;margin-top:17.85pt;width:527.25pt;height:738pt;z-index:251659264;visibility:visible">
            <v:imagedata r:id="rId6" o:title=""/>
          </v:shape>
        </w:pict>
      </w:r>
      <w:bookmarkStart w:id="0" w:name="_GoBack"/>
      <w:bookmarkEnd w:id="0"/>
    </w:p>
    <w:sectPr w:rsidR="008C5A55" w:rsidSect="007C4592">
      <w:pgSz w:w="11906" w:h="16838"/>
      <w:pgMar w:top="567" w:right="567" w:bottom="1134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D7727"/>
    <w:rsid w:val="000A0E77"/>
    <w:rsid w:val="000C1670"/>
    <w:rsid w:val="000F563D"/>
    <w:rsid w:val="00383B4E"/>
    <w:rsid w:val="00436EC3"/>
    <w:rsid w:val="004D7727"/>
    <w:rsid w:val="00520227"/>
    <w:rsid w:val="005551D6"/>
    <w:rsid w:val="005976A2"/>
    <w:rsid w:val="0062151B"/>
    <w:rsid w:val="006F6400"/>
    <w:rsid w:val="00792C0D"/>
    <w:rsid w:val="007A791D"/>
    <w:rsid w:val="007C4592"/>
    <w:rsid w:val="008C5A55"/>
    <w:rsid w:val="00A530F9"/>
    <w:rsid w:val="00B250DF"/>
    <w:rsid w:val="00C00BE9"/>
    <w:rsid w:val="00C6479C"/>
    <w:rsid w:val="00C90DF2"/>
    <w:rsid w:val="00D16C40"/>
    <w:rsid w:val="00D81A87"/>
    <w:rsid w:val="00D828F1"/>
    <w:rsid w:val="00D876F4"/>
    <w:rsid w:val="00D90FFF"/>
    <w:rsid w:val="00DE09DC"/>
    <w:rsid w:val="00E17C0E"/>
    <w:rsid w:val="00ED08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7727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6365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</TotalTime>
  <Pages>5</Pages>
  <Words>638</Words>
  <Characters>3643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Wandering</dc:creator>
  <cp:keywords/>
  <dc:description/>
  <cp:lastModifiedBy>BarsukUA</cp:lastModifiedBy>
  <cp:revision>7</cp:revision>
  <dcterms:created xsi:type="dcterms:W3CDTF">2014-05-28T17:03:00Z</dcterms:created>
  <dcterms:modified xsi:type="dcterms:W3CDTF">2014-06-04T12:29:00Z</dcterms:modified>
</cp:coreProperties>
</file>